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9E8" w:rsidRPr="007252D5" w:rsidRDefault="003539E8" w:rsidP="005A0C98">
      <w:pPr>
        <w:ind w:right="-664"/>
        <w:rPr>
          <w:rFonts w:ascii="Verdana" w:hAnsi="Verdana"/>
          <w:lang w:val="en-US"/>
        </w:rPr>
      </w:pPr>
    </w:p>
    <w:p w:rsidR="003539E8" w:rsidRDefault="003539E8" w:rsidP="003F51E0">
      <w:pPr>
        <w:ind w:right="45"/>
      </w:pPr>
      <w:r>
        <w:t xml:space="preserve">ΝΟΜΟΣ ΑΙΤΩΛ/ΝΙΑΣ            ΠΡΟΜΗΘΕΙΑ ΚΑΥΣΙΜΩΝ ΚΑΙ ΛΙΠΑΝΤΙΚΩΝ </w:t>
      </w:r>
    </w:p>
    <w:p w:rsidR="003539E8" w:rsidRDefault="003539E8" w:rsidP="003F51E0">
      <w:pPr>
        <w:ind w:right="45"/>
      </w:pPr>
      <w:r>
        <w:t xml:space="preserve">ΔΗΜΟΣ  ΘΕΡΜΟΥ </w:t>
      </w:r>
    </w:p>
    <w:p w:rsidR="003539E8" w:rsidRDefault="003539E8" w:rsidP="003F51E0">
      <w:pPr>
        <w:ind w:right="45"/>
      </w:pPr>
    </w:p>
    <w:p w:rsidR="003539E8" w:rsidRDefault="003539E8" w:rsidP="003F51E0">
      <w:pPr>
        <w:ind w:right="45"/>
      </w:pPr>
    </w:p>
    <w:p w:rsidR="003539E8" w:rsidRPr="003F51E0" w:rsidRDefault="003539E8" w:rsidP="003F51E0">
      <w:pPr>
        <w:ind w:right="45"/>
        <w:rPr>
          <w:sz w:val="28"/>
          <w:szCs w:val="28"/>
        </w:rPr>
      </w:pPr>
      <w:r w:rsidRPr="003F51E0">
        <w:rPr>
          <w:sz w:val="28"/>
          <w:szCs w:val="28"/>
        </w:rPr>
        <w:t xml:space="preserve">                                                             ΕΝΤΥΠΟ </w:t>
      </w:r>
    </w:p>
    <w:p w:rsidR="003539E8" w:rsidRPr="003F51E0" w:rsidRDefault="003539E8" w:rsidP="003F51E0">
      <w:pPr>
        <w:ind w:right="45"/>
        <w:rPr>
          <w:sz w:val="28"/>
          <w:szCs w:val="28"/>
        </w:rPr>
      </w:pPr>
      <w:r w:rsidRPr="003F51E0">
        <w:rPr>
          <w:sz w:val="28"/>
          <w:szCs w:val="28"/>
        </w:rPr>
        <w:t xml:space="preserve">                                            ΟΙΚΟΝΟΜΙΚΗΣ ΠΡΟΣΦΟΡΑΣ</w:t>
      </w:r>
    </w:p>
    <w:p w:rsidR="003539E8" w:rsidRDefault="003539E8" w:rsidP="003F51E0">
      <w:pPr>
        <w:ind w:right="45"/>
        <w:rPr>
          <w:rFonts w:ascii="Verdana" w:hAnsi="Verdana"/>
        </w:rPr>
      </w:pPr>
      <w:r>
        <w:t xml:space="preserve"> Της επιχείρησης………………………………………………………………………………………… …………….………… µε έδρα στ……………………………………………., οδός …………..…………………………. </w:t>
      </w:r>
      <w:proofErr w:type="spellStart"/>
      <w:r>
        <w:t>αριθ</w:t>
      </w:r>
      <w:proofErr w:type="spellEnd"/>
      <w:r>
        <w:t xml:space="preserve">µ. ……... Τ.Κ………………………. </w:t>
      </w:r>
      <w:proofErr w:type="spellStart"/>
      <w:r>
        <w:t>Τηλ</w:t>
      </w:r>
      <w:proofErr w:type="spellEnd"/>
      <w:r>
        <w:t xml:space="preserve">.: ………………………………………… Κινητό…………………………………..……. </w:t>
      </w:r>
      <w:proofErr w:type="spellStart"/>
      <w:r>
        <w:t>Fax</w:t>
      </w:r>
      <w:proofErr w:type="spellEnd"/>
      <w:r>
        <w:t>: ………………………………………. Αφού έλαβα γνώση των συνθηκών εκτέλεσης της προμήθειας, υποβάλλω την παρούσα</w:t>
      </w:r>
    </w:p>
    <w:p w:rsidR="003539E8" w:rsidRPr="003F51E0" w:rsidRDefault="003539E8" w:rsidP="003F51E0">
      <w:pPr>
        <w:ind w:right="45"/>
        <w:rPr>
          <w:rFonts w:ascii="Verdana" w:hAnsi="Verdana"/>
          <w:b/>
          <w:sz w:val="32"/>
          <w:szCs w:val="32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1973"/>
        <w:gridCol w:w="1479"/>
        <w:gridCol w:w="1499"/>
        <w:gridCol w:w="1572"/>
        <w:gridCol w:w="1576"/>
      </w:tblGrid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Α/Α</w:t>
            </w: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      </w:t>
            </w:r>
          </w:p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   ΠΕΡΙΓΡΑΦΗ 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ΜΟΝΑΔΑ </w:t>
            </w:r>
          </w:p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ΜΕΤΡΗΣΗΣ</w:t>
            </w:r>
          </w:p>
        </w:tc>
        <w:tc>
          <w:tcPr>
            <w:tcW w:w="149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ΠΟΣΟΤΗΤΑ</w:t>
            </w: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ΕΝΔΕΙΚΤΙΚΗ    ΤΙΜΗ ΜΟΝΑΔΑΣ</w:t>
            </w: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ΣΥΝΟΛΟ</w:t>
            </w:r>
          </w:p>
        </w:tc>
      </w:tr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1</w:t>
            </w: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Πετρέλαιο Κίνησης 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 ΛΙΤΡΑ </w:t>
            </w:r>
          </w:p>
        </w:tc>
        <w:tc>
          <w:tcPr>
            <w:tcW w:w="1499" w:type="dxa"/>
          </w:tcPr>
          <w:p w:rsidR="00CE1C1D" w:rsidRPr="00CE1C1D" w:rsidRDefault="00CE1C1D" w:rsidP="009469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9.000</w:t>
            </w: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3F51E0">
            <w:pPr>
              <w:jc w:val="both"/>
              <w:rPr>
                <w:sz w:val="28"/>
                <w:szCs w:val="28"/>
              </w:rPr>
            </w:pPr>
          </w:p>
        </w:tc>
      </w:tr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2</w:t>
            </w: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Πετρέλαιο Θέρμανσης 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ΛΙΤΡΑ</w:t>
            </w:r>
          </w:p>
        </w:tc>
        <w:tc>
          <w:tcPr>
            <w:tcW w:w="1499" w:type="dxa"/>
          </w:tcPr>
          <w:p w:rsidR="003539E8" w:rsidRPr="00CE1C1D" w:rsidRDefault="00CE1C1D" w:rsidP="009469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4.500</w:t>
            </w: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</w:tr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3</w:t>
            </w: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Βενζίνη Αμόλυβδη 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ΛΙΤΡΑ</w:t>
            </w:r>
          </w:p>
        </w:tc>
        <w:tc>
          <w:tcPr>
            <w:tcW w:w="1499" w:type="dxa"/>
          </w:tcPr>
          <w:p w:rsidR="003539E8" w:rsidRPr="00CE1C1D" w:rsidRDefault="00CE1C1D" w:rsidP="009469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3.500</w:t>
            </w: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</w:tr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ΣΥΝΟΛΟ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</w:tr>
      <w:tr w:rsidR="003539E8" w:rsidTr="0094694D">
        <w:trPr>
          <w:trHeight w:val="718"/>
        </w:trPr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ΦΠΑ 24% 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 xml:space="preserve">  </w:t>
            </w:r>
          </w:p>
        </w:tc>
      </w:tr>
      <w:tr w:rsidR="003539E8" w:rsidTr="0094694D">
        <w:tc>
          <w:tcPr>
            <w:tcW w:w="64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3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  <w:r w:rsidRPr="0094694D">
              <w:rPr>
                <w:sz w:val="28"/>
                <w:szCs w:val="28"/>
              </w:rPr>
              <w:t>ΣΥΝΟΛΟ ΜΕ ΦΠΑ ( 1)</w:t>
            </w:r>
          </w:p>
        </w:tc>
        <w:tc>
          <w:tcPr>
            <w:tcW w:w="147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99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76" w:type="dxa"/>
          </w:tcPr>
          <w:p w:rsidR="003539E8" w:rsidRPr="0094694D" w:rsidRDefault="003539E8" w:rsidP="0094694D">
            <w:pPr>
              <w:jc w:val="both"/>
              <w:rPr>
                <w:sz w:val="28"/>
                <w:szCs w:val="28"/>
              </w:rPr>
            </w:pPr>
          </w:p>
        </w:tc>
      </w:tr>
    </w:tbl>
    <w:p w:rsidR="003539E8" w:rsidRDefault="003539E8" w:rsidP="000F2A0D">
      <w:pPr>
        <w:overflowPunct w:val="0"/>
        <w:autoSpaceDE w:val="0"/>
        <w:autoSpaceDN w:val="0"/>
        <w:adjustRightInd w:val="0"/>
        <w:spacing w:line="360" w:lineRule="auto"/>
        <w:jc w:val="both"/>
      </w:pPr>
      <w:r>
        <w:t>Β. ΛΙΠΑΝΤΙΚΑ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4"/>
        <w:gridCol w:w="1461"/>
        <w:gridCol w:w="1231"/>
        <w:gridCol w:w="1257"/>
        <w:gridCol w:w="1376"/>
        <w:gridCol w:w="1023"/>
      </w:tblGrid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Α/Α</w:t>
            </w: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ΠΕΡΙΓΡΑΦΗ</w:t>
            </w: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ΜΟΝΑΔΑ ΜΕΤΡΗΣΗΣ</w:t>
            </w: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ΠΟΣΟΤΗΤΑ</w:t>
            </w: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 xml:space="preserve">ΕΝΔΕΙΚΤΙΚΗ </w:t>
            </w: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ΤΙΜΗ ΜΟΝΑΔΑΣ</w:t>
            </w: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ΣΥΝΟΛΟ</w:t>
            </w: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1</w:t>
            </w:r>
          </w:p>
        </w:tc>
        <w:tc>
          <w:tcPr>
            <w:tcW w:w="2029" w:type="dxa"/>
          </w:tcPr>
          <w:p w:rsidR="003539E8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ΒΑΛΒΟΛΙΝΕΣ 15</w:t>
            </w:r>
            <w:r>
              <w:rPr>
                <w:lang w:val="en-US"/>
              </w:rPr>
              <w:t>w40</w:t>
            </w:r>
            <w:r>
              <w:t xml:space="preserve"> </w:t>
            </w:r>
            <w:proofErr w:type="spellStart"/>
            <w:r>
              <w:t>μηχανης</w:t>
            </w:r>
            <w:proofErr w:type="spellEnd"/>
          </w:p>
          <w:p w:rsidR="00CE1C1D" w:rsidRPr="00CE1C1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proofErr w:type="spellStart"/>
            <w:r>
              <w:t>εικοσαλιτρο</w:t>
            </w:r>
            <w:proofErr w:type="spellEnd"/>
          </w:p>
        </w:tc>
        <w:tc>
          <w:tcPr>
            <w:tcW w:w="1225" w:type="dxa"/>
          </w:tcPr>
          <w:p w:rsidR="003539E8" w:rsidRPr="0094694D" w:rsidRDefault="00CE1C1D" w:rsidP="00CE1C1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ΔΟΧΕΙΟ</w:t>
            </w:r>
          </w:p>
        </w:tc>
        <w:tc>
          <w:tcPr>
            <w:tcW w:w="1533" w:type="dxa"/>
          </w:tcPr>
          <w:p w:rsidR="003539E8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7</w:t>
            </w: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2</w:t>
            </w:r>
          </w:p>
        </w:tc>
        <w:tc>
          <w:tcPr>
            <w:tcW w:w="2029" w:type="dxa"/>
          </w:tcPr>
          <w:p w:rsidR="003539E8" w:rsidRPr="00CE1C1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 xml:space="preserve">ΛΑΔΙΑ 15 </w:t>
            </w:r>
            <w:r w:rsidRPr="0094694D">
              <w:rPr>
                <w:lang w:val="en-US"/>
              </w:rPr>
              <w:t>D 40</w:t>
            </w:r>
            <w:r w:rsidR="00CE1C1D">
              <w:t xml:space="preserve"> </w:t>
            </w:r>
            <w:proofErr w:type="spellStart"/>
            <w:r w:rsidR="00CE1C1D">
              <w:t>εικοσάλιτρο</w:t>
            </w:r>
            <w:proofErr w:type="spellEnd"/>
          </w:p>
        </w:tc>
        <w:tc>
          <w:tcPr>
            <w:tcW w:w="1225" w:type="dxa"/>
          </w:tcPr>
          <w:p w:rsidR="003539E8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ΔΟΧΕΙΟ</w:t>
            </w:r>
          </w:p>
        </w:tc>
        <w:tc>
          <w:tcPr>
            <w:tcW w:w="1533" w:type="dxa"/>
          </w:tcPr>
          <w:p w:rsidR="003539E8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5</w:t>
            </w: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3</w:t>
            </w:r>
          </w:p>
        </w:tc>
        <w:tc>
          <w:tcPr>
            <w:tcW w:w="2029" w:type="dxa"/>
          </w:tcPr>
          <w:p w:rsidR="003539E8" w:rsidRPr="0094694D" w:rsidRDefault="003539E8" w:rsidP="00CE1C1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 xml:space="preserve"> ΛΑΔΙΑ </w:t>
            </w:r>
            <w:r w:rsidR="00CE1C1D">
              <w:t xml:space="preserve"> 15-50</w:t>
            </w: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 xml:space="preserve">ΛΙΤΡΑ </w:t>
            </w:r>
          </w:p>
        </w:tc>
        <w:tc>
          <w:tcPr>
            <w:tcW w:w="1533" w:type="dxa"/>
          </w:tcPr>
          <w:p w:rsidR="003539E8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16</w:t>
            </w: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CE1C1D" w:rsidTr="0094694D">
        <w:tc>
          <w:tcPr>
            <w:tcW w:w="984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2029" w:type="dxa"/>
          </w:tcPr>
          <w:p w:rsidR="00CE1C1D" w:rsidRPr="0094694D" w:rsidRDefault="00CE1C1D" w:rsidP="00CE1C1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ΛΑΔΙΑ 20-50</w:t>
            </w:r>
          </w:p>
        </w:tc>
        <w:tc>
          <w:tcPr>
            <w:tcW w:w="1225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ΛΙΤΡΑ</w:t>
            </w:r>
          </w:p>
        </w:tc>
        <w:tc>
          <w:tcPr>
            <w:tcW w:w="1533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17</w:t>
            </w:r>
          </w:p>
        </w:tc>
        <w:tc>
          <w:tcPr>
            <w:tcW w:w="1393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CE1C1D" w:rsidTr="0094694D">
        <w:tc>
          <w:tcPr>
            <w:tcW w:w="984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4</w:t>
            </w:r>
          </w:p>
        </w:tc>
        <w:tc>
          <w:tcPr>
            <w:tcW w:w="2029" w:type="dxa"/>
          </w:tcPr>
          <w:p w:rsidR="00CE1C1D" w:rsidRDefault="00CE1C1D" w:rsidP="00CE1C1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ΛΑΔΙΑ 5-40</w:t>
            </w:r>
          </w:p>
        </w:tc>
        <w:tc>
          <w:tcPr>
            <w:tcW w:w="1225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ΛΙΤΡΑ</w:t>
            </w:r>
          </w:p>
        </w:tc>
        <w:tc>
          <w:tcPr>
            <w:tcW w:w="1533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>
              <w:t>17</w:t>
            </w:r>
            <w:bookmarkStart w:id="0" w:name="_GoBack"/>
            <w:bookmarkEnd w:id="0"/>
          </w:p>
        </w:tc>
        <w:tc>
          <w:tcPr>
            <w:tcW w:w="1393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CE1C1D" w:rsidRPr="0094694D" w:rsidRDefault="00CE1C1D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ΣΥΝΟΛΟ</w:t>
            </w: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ΦΠΑ 24%</w:t>
            </w: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ΣΥΝΟΛΟ (2)</w:t>
            </w: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ΣΥΝΟΛΟ 3 ( 1 +2)</w:t>
            </w: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ΠΟΣΟ ΣΤΡΟΓΓΥΛΟΠΟΙΗΣΗΣ</w:t>
            </w: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3539E8" w:rsidTr="0094694D">
        <w:tc>
          <w:tcPr>
            <w:tcW w:w="984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94694D">
              <w:t>ΓΕΝΙΚΟ ΣΥΝΟΛΟ</w:t>
            </w:r>
          </w:p>
        </w:tc>
        <w:tc>
          <w:tcPr>
            <w:tcW w:w="2029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225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53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93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58" w:type="dxa"/>
          </w:tcPr>
          <w:p w:rsidR="003539E8" w:rsidRPr="0094694D" w:rsidRDefault="003539E8" w:rsidP="0094694D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</w:tbl>
    <w:p w:rsidR="003539E8" w:rsidRDefault="003539E8" w:rsidP="00FB6D40">
      <w:p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</w:t>
      </w:r>
    </w:p>
    <w:p w:rsidR="003539E8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ΗΜΕΡΟΜΗΝΙΑ </w:t>
      </w:r>
    </w:p>
    <w:p w:rsidR="003539E8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>…………………………………</w:t>
      </w:r>
    </w:p>
    <w:p w:rsidR="003539E8" w:rsidRPr="00DF384C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 xml:space="preserve">   Ο ΠΡΟΣΦΕΡΩΝ </w:t>
      </w:r>
    </w:p>
    <w:sectPr w:rsidR="003539E8" w:rsidRPr="00DF384C" w:rsidSect="00F043A7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F4B59"/>
    <w:multiLevelType w:val="hybridMultilevel"/>
    <w:tmpl w:val="0F3E3A8A"/>
    <w:lvl w:ilvl="0" w:tplc="48C89C84">
      <w:start w:val="1"/>
      <w:numFmt w:val="decimal"/>
      <w:lvlText w:val="%1."/>
      <w:lvlJc w:val="left"/>
      <w:pPr>
        <w:tabs>
          <w:tab w:val="num" w:pos="4613"/>
        </w:tabs>
        <w:ind w:left="4613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5333"/>
        </w:tabs>
        <w:ind w:left="5333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6053"/>
        </w:tabs>
        <w:ind w:left="6053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6773"/>
        </w:tabs>
        <w:ind w:left="6773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7493"/>
        </w:tabs>
        <w:ind w:left="7493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8213"/>
        </w:tabs>
        <w:ind w:left="8213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8933"/>
        </w:tabs>
        <w:ind w:left="8933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9653"/>
        </w:tabs>
        <w:ind w:left="9653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10373"/>
        </w:tabs>
        <w:ind w:left="103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B5E"/>
    <w:rsid w:val="00005ADA"/>
    <w:rsid w:val="0006022E"/>
    <w:rsid w:val="000A0ABC"/>
    <w:rsid w:val="000B7853"/>
    <w:rsid w:val="000F2A0D"/>
    <w:rsid w:val="000F6A2D"/>
    <w:rsid w:val="00111FA6"/>
    <w:rsid w:val="00146B5E"/>
    <w:rsid w:val="001A557A"/>
    <w:rsid w:val="001C61DF"/>
    <w:rsid w:val="001F400F"/>
    <w:rsid w:val="00255C80"/>
    <w:rsid w:val="00280D24"/>
    <w:rsid w:val="002877F6"/>
    <w:rsid w:val="002A6AED"/>
    <w:rsid w:val="002D2E56"/>
    <w:rsid w:val="003013C1"/>
    <w:rsid w:val="003539E8"/>
    <w:rsid w:val="003F51E0"/>
    <w:rsid w:val="004040CE"/>
    <w:rsid w:val="00430A91"/>
    <w:rsid w:val="0043298A"/>
    <w:rsid w:val="00466D84"/>
    <w:rsid w:val="00482652"/>
    <w:rsid w:val="005A0C98"/>
    <w:rsid w:val="005A4773"/>
    <w:rsid w:val="005D18D6"/>
    <w:rsid w:val="00692251"/>
    <w:rsid w:val="006E7F94"/>
    <w:rsid w:val="00715B86"/>
    <w:rsid w:val="007252D5"/>
    <w:rsid w:val="00731C80"/>
    <w:rsid w:val="00763285"/>
    <w:rsid w:val="007A10A1"/>
    <w:rsid w:val="00801A1F"/>
    <w:rsid w:val="008A4253"/>
    <w:rsid w:val="0093162C"/>
    <w:rsid w:val="0094694D"/>
    <w:rsid w:val="00975F2D"/>
    <w:rsid w:val="00A20352"/>
    <w:rsid w:val="00A316A6"/>
    <w:rsid w:val="00A4139D"/>
    <w:rsid w:val="00A8132A"/>
    <w:rsid w:val="00AF2D03"/>
    <w:rsid w:val="00AF7338"/>
    <w:rsid w:val="00B71A07"/>
    <w:rsid w:val="00BD4715"/>
    <w:rsid w:val="00C265EE"/>
    <w:rsid w:val="00C30636"/>
    <w:rsid w:val="00CC0387"/>
    <w:rsid w:val="00CE1C1D"/>
    <w:rsid w:val="00CE39CB"/>
    <w:rsid w:val="00D43ADC"/>
    <w:rsid w:val="00DF384C"/>
    <w:rsid w:val="00E23C6A"/>
    <w:rsid w:val="00E270FF"/>
    <w:rsid w:val="00E37F2F"/>
    <w:rsid w:val="00E92AF6"/>
    <w:rsid w:val="00ED0A7B"/>
    <w:rsid w:val="00F043A7"/>
    <w:rsid w:val="00F336C4"/>
    <w:rsid w:val="00F822A3"/>
    <w:rsid w:val="00FB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C98"/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rsid w:val="007A10A1"/>
    <w:rPr>
      <w:rFonts w:cs="Times New Roman"/>
      <w:color w:val="0000FF"/>
      <w:u w:val="single"/>
    </w:rPr>
  </w:style>
  <w:style w:type="table" w:styleId="a3">
    <w:name w:val="Table Grid"/>
    <w:basedOn w:val="a1"/>
    <w:uiPriority w:val="99"/>
    <w:locked/>
    <w:rsid w:val="00731C80"/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9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9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ropbox\-%20&#947;&#953;&#945;%20&#966;&#964;&#953;&#940;&#958;&#953;&#956;&#959;%20&#945;&#964;&#959;&#956;&#953;&#954;&#959;&#943;%20&#966;&#940;&#954;&#949;&#955;&#959;&#953;\kelli%20&#947;&#953;&#945;%20&#966;&#964;&#953;&#940;&#958;&#953;&#956;&#959;\&#916;&#919;&#924;&#927;&#931;&#921;&#917;&#931;%20&#931;&#933;&#924;&#914;&#913;&#931;&#917;&#921;&#931;\&#933;&#928;&#927;&#916;&#917;&#921;&#915;&#924;&#913;&#932;&#913;\&#913;&#928;&#917;&#933;&#920;&#917;&#921;&#913;&#931;%20&#913;&#925;&#913;&#920;&#917;&#931;&#919;\&#928;&#929;&#927;&#931;&#922;&#923;&#919;&#931;&#919;%20&#924;&#917;%20&#916;&#921;&#922;&#913;&#921;&#927;&#923;&#927;&#915;&#919;&#932;&#921;&#922;&#913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ΠΡΟΣΚΛΗΣΗ ΜΕ ΔΙΚΑΙΟΛΟΓΗΤΙΚΑ</Template>
  <TotalTime>16</TotalTime>
  <Pages>2</Pages>
  <Words>185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ΠΡΟΣΚΛΗΣΗ</vt:lpstr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ΠΡΟΣΚΛΗΣΗ</dc:title>
  <dc:subject/>
  <dc:creator>User</dc:creator>
  <cp:keywords/>
  <dc:description/>
  <cp:lastModifiedBy>USER</cp:lastModifiedBy>
  <cp:revision>4</cp:revision>
  <cp:lastPrinted>2020-02-12T12:43:00Z</cp:lastPrinted>
  <dcterms:created xsi:type="dcterms:W3CDTF">2019-02-19T12:17:00Z</dcterms:created>
  <dcterms:modified xsi:type="dcterms:W3CDTF">2020-02-12T12:45:00Z</dcterms:modified>
</cp:coreProperties>
</file>