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39E8" w:rsidRPr="007252D5" w:rsidRDefault="003539E8" w:rsidP="005A0C98">
      <w:pPr>
        <w:ind w:right="-664"/>
        <w:rPr>
          <w:rFonts w:ascii="Verdana" w:hAnsi="Verdana"/>
          <w:lang w:val="en-US"/>
        </w:rPr>
      </w:pPr>
    </w:p>
    <w:p w:rsidR="00953CD1" w:rsidRDefault="00953CD1" w:rsidP="003F51E0">
      <w:pPr>
        <w:ind w:right="45"/>
      </w:pPr>
    </w:p>
    <w:p w:rsidR="00953CD1" w:rsidRDefault="00AD63A8" w:rsidP="003F51E0">
      <w:pPr>
        <w:ind w:right="45"/>
      </w:pPr>
      <w:r w:rsidRPr="00AD63A8">
        <w:t xml:space="preserve">            </w:t>
      </w:r>
      <w:r w:rsidRPr="00AD63A8">
        <w:object w:dxaOrig="2700" w:dyaOrig="2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6pt;height:39.6pt" o:ole="" fillcolor="window">
            <v:imagedata r:id="rId6" o:title="" croptop="-2062f" cropleft="7864f"/>
          </v:shape>
          <o:OLEObject Type="Embed" ProgID="PBrush" ShapeID="_x0000_i1025" DrawAspect="Content" ObjectID="_1684658697" r:id="rId7"/>
        </w:object>
      </w:r>
    </w:p>
    <w:p w:rsidR="00AD63A8" w:rsidRDefault="00AD63A8" w:rsidP="003F51E0">
      <w:pPr>
        <w:ind w:right="45"/>
      </w:pPr>
    </w:p>
    <w:p w:rsidR="00C94D40" w:rsidRPr="00C94D40" w:rsidRDefault="00C94D40" w:rsidP="003F51E0">
      <w:pPr>
        <w:ind w:right="45"/>
      </w:pPr>
      <w:r>
        <w:t xml:space="preserve">ΕΛΛΗΝΙΚΗ ΔΗΜΟΚΡΑΤΙΑ         ΠΡΟΜΗΘΕΙΑ ΚΑΥΣΙΜΩΝ , ΛΙΠΑΝΤΙΚΩΝ ΚΑΙ </w:t>
      </w:r>
    </w:p>
    <w:p w:rsidR="003539E8" w:rsidRDefault="003539E8" w:rsidP="003F51E0">
      <w:pPr>
        <w:ind w:right="45"/>
      </w:pPr>
      <w:r>
        <w:t xml:space="preserve">ΝΟΜΟΣ ΑΙΤΩΛ/ΝΙΑΣ         </w:t>
      </w:r>
      <w:r w:rsidR="00C94D40" w:rsidRPr="00C94D40">
        <w:t xml:space="preserve">     </w:t>
      </w:r>
      <w:r>
        <w:t xml:space="preserve">  </w:t>
      </w:r>
      <w:r w:rsidR="00C94D40">
        <w:t xml:space="preserve">    ΠΕΤΡΕΛΑΙΟΥ ΘΕΡΜΑΝΣΗΣ ΓΙΑ ΤΟ ΔΗΜΟ ΜΑΣ</w:t>
      </w:r>
      <w:r>
        <w:t xml:space="preserve"> </w:t>
      </w:r>
    </w:p>
    <w:p w:rsidR="003539E8" w:rsidRDefault="003539E8" w:rsidP="003F51E0">
      <w:pPr>
        <w:ind w:right="45"/>
      </w:pPr>
      <w:r>
        <w:t xml:space="preserve">ΔΗΜΟΣ  ΘΕΡΜΟΥ </w:t>
      </w:r>
      <w:r w:rsidR="00C94D40">
        <w:t xml:space="preserve">                                 ΚΑΙ ΤΟΝ ΟΚΠΑΠ ΔΗΘ ΓΙΑ ΕΝΑ ΕΤΟΣ </w:t>
      </w:r>
    </w:p>
    <w:p w:rsidR="003539E8" w:rsidRDefault="003539E8" w:rsidP="003F51E0">
      <w:pPr>
        <w:ind w:right="45"/>
      </w:pPr>
    </w:p>
    <w:p w:rsidR="003539E8" w:rsidRDefault="003539E8" w:rsidP="003F51E0">
      <w:pPr>
        <w:ind w:right="45"/>
      </w:pPr>
    </w:p>
    <w:p w:rsidR="003539E8" w:rsidRPr="00C94D40" w:rsidRDefault="003539E8" w:rsidP="003F51E0">
      <w:pPr>
        <w:ind w:right="45"/>
        <w:rPr>
          <w:b/>
          <w:sz w:val="28"/>
          <w:szCs w:val="28"/>
        </w:rPr>
      </w:pPr>
      <w:r w:rsidRPr="00C94D40">
        <w:rPr>
          <w:b/>
          <w:sz w:val="28"/>
          <w:szCs w:val="28"/>
        </w:rPr>
        <w:t xml:space="preserve">                        </w:t>
      </w:r>
      <w:r w:rsidR="00C94D40" w:rsidRPr="00C94D40">
        <w:rPr>
          <w:b/>
          <w:sz w:val="28"/>
          <w:szCs w:val="28"/>
        </w:rPr>
        <w:t xml:space="preserve">                  </w:t>
      </w:r>
      <w:r w:rsidRPr="00C94D40">
        <w:rPr>
          <w:b/>
          <w:sz w:val="28"/>
          <w:szCs w:val="28"/>
        </w:rPr>
        <w:t xml:space="preserve">     ΕΝΤΥΠΟ </w:t>
      </w:r>
    </w:p>
    <w:p w:rsidR="003539E8" w:rsidRPr="00C94D40" w:rsidRDefault="003539E8" w:rsidP="003F51E0">
      <w:pPr>
        <w:ind w:right="45"/>
        <w:rPr>
          <w:b/>
          <w:sz w:val="28"/>
          <w:szCs w:val="28"/>
        </w:rPr>
      </w:pPr>
      <w:r w:rsidRPr="00C94D40">
        <w:rPr>
          <w:b/>
          <w:sz w:val="28"/>
          <w:szCs w:val="28"/>
        </w:rPr>
        <w:t xml:space="preserve">           </w:t>
      </w:r>
      <w:r w:rsidR="00C94D40" w:rsidRPr="00C94D40">
        <w:rPr>
          <w:b/>
          <w:sz w:val="28"/>
          <w:szCs w:val="28"/>
        </w:rPr>
        <w:t xml:space="preserve">                  </w:t>
      </w:r>
      <w:r w:rsidRPr="00C94D40">
        <w:rPr>
          <w:b/>
          <w:sz w:val="28"/>
          <w:szCs w:val="28"/>
        </w:rPr>
        <w:t xml:space="preserve"> ΟΙΚΟΝΟΜΙΚΗΣ ΠΡΟΣΦΟΡΑΣ</w:t>
      </w:r>
    </w:p>
    <w:p w:rsidR="003539E8" w:rsidRDefault="003539E8" w:rsidP="003F51E0">
      <w:pPr>
        <w:ind w:right="45"/>
        <w:rPr>
          <w:rFonts w:ascii="Verdana" w:hAnsi="Verdana"/>
        </w:rPr>
      </w:pPr>
      <w:r>
        <w:t xml:space="preserve"> Της επιχείρησης………………………………………………………………………………………… …………….………… µε έδρα στ……………………………………………., οδός …………..…………………………. </w:t>
      </w:r>
      <w:proofErr w:type="spellStart"/>
      <w:r>
        <w:t>αριθ</w:t>
      </w:r>
      <w:proofErr w:type="spellEnd"/>
      <w:r>
        <w:t xml:space="preserve">µ. ……... Τ.Κ………………………. </w:t>
      </w:r>
      <w:proofErr w:type="spellStart"/>
      <w:r>
        <w:t>Τηλ</w:t>
      </w:r>
      <w:proofErr w:type="spellEnd"/>
      <w:r>
        <w:t xml:space="preserve">.: ………………………………………… Κινητό…………………………………..……. </w:t>
      </w:r>
      <w:proofErr w:type="spellStart"/>
      <w:r>
        <w:t>Fax</w:t>
      </w:r>
      <w:proofErr w:type="spellEnd"/>
      <w:r>
        <w:t>: ………………………………………. Αφού έλαβα γνώση των συνθηκών εκτέλεσης της προμήθειας, υποβάλλω την παρούσα</w:t>
      </w:r>
    </w:p>
    <w:tbl>
      <w:tblPr>
        <w:tblW w:w="85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9"/>
        <w:gridCol w:w="1973"/>
        <w:gridCol w:w="1479"/>
        <w:gridCol w:w="1499"/>
        <w:gridCol w:w="1572"/>
        <w:gridCol w:w="1396"/>
      </w:tblGrid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Α/Α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     </w:t>
            </w:r>
          </w:p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  ΠΕΡΙΓΡΑΦΗ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ΜΟΝΑΔΑ </w:t>
            </w:r>
          </w:p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ΜΕΤΡΗΣΗΣ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ΠΟΣΟΤΗΤΑ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ΕΝΔΕΙΚΤΙΚΗ    ΤΙΜΗ ΜΟΝΑΔΑΣ</w:t>
            </w: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ΣΥΝΟΛΟ</w:t>
            </w:r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Πετρέλαιο Κίνησης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ΛΙΤΡΑ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28.000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8F186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bookmarkStart w:id="0" w:name="_GoBack"/>
            <w:bookmarkEnd w:id="0"/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Πετρέλαιο Θέρμανσης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ΛΙΤΡΑ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13.090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Βενζίνη Αμόλυβδη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ΛΙΤΡΑ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7000</w:t>
            </w: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8F186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 </w:t>
            </w:r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ΣΥΝΟΛΟ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ΦΠΑ 24% </w:t>
            </w: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8F186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  <w:tr w:rsidR="008F186F" w:rsidRPr="002F2FF3" w:rsidTr="006522C9"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8F186F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   </w:t>
            </w:r>
          </w:p>
        </w:tc>
      </w:tr>
    </w:tbl>
    <w:p w:rsidR="008F186F" w:rsidRPr="002F2FF3" w:rsidRDefault="008F186F" w:rsidP="008F186F">
      <w:pPr>
        <w:autoSpaceDE w:val="0"/>
        <w:autoSpaceDN w:val="0"/>
        <w:adjustRightInd w:val="0"/>
        <w:spacing w:line="360" w:lineRule="auto"/>
        <w:jc w:val="both"/>
        <w:rPr>
          <w:rFonts w:cs="SegoeUI"/>
          <w:b/>
          <w:bCs/>
          <w:i/>
          <w:color w:val="000000"/>
          <w:sz w:val="24"/>
          <w:szCs w:val="24"/>
        </w:rPr>
      </w:pPr>
      <w:r w:rsidRPr="002F2FF3">
        <w:rPr>
          <w:rFonts w:cs="SegoeUI"/>
          <w:b/>
          <w:bCs/>
          <w:i/>
          <w:color w:val="000000"/>
          <w:sz w:val="24"/>
          <w:szCs w:val="24"/>
        </w:rPr>
        <w:t xml:space="preserve">Β. ΛΙΠΑΝΤΙΚΑ </w:t>
      </w:r>
    </w:p>
    <w:tbl>
      <w:tblPr>
        <w:tblW w:w="86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45"/>
        <w:gridCol w:w="2189"/>
        <w:gridCol w:w="1265"/>
        <w:gridCol w:w="1521"/>
        <w:gridCol w:w="1515"/>
        <w:gridCol w:w="1378"/>
      </w:tblGrid>
      <w:tr w:rsidR="008F186F" w:rsidRPr="002F2FF3" w:rsidTr="006522C9">
        <w:tc>
          <w:tcPr>
            <w:tcW w:w="75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219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ΒΑΛΒΟΛΙΝΕΣ  15 w 40 ΜΗΧΑΝΗΣ  ΕΙΚΟΣΑΛΙΤΡΟ </w:t>
            </w:r>
          </w:p>
        </w:tc>
        <w:tc>
          <w:tcPr>
            <w:tcW w:w="1133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ΔΟΧΕΙΟ</w:t>
            </w:r>
          </w:p>
        </w:tc>
        <w:tc>
          <w:tcPr>
            <w:tcW w:w="155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556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219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ΛΑΔΙΑ 15W40 ΕΙΚΟΣΑΛΙΤΡΟ</w:t>
            </w:r>
          </w:p>
        </w:tc>
        <w:tc>
          <w:tcPr>
            <w:tcW w:w="1133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ΔΟΧΕΙΟ</w:t>
            </w:r>
          </w:p>
        </w:tc>
        <w:tc>
          <w:tcPr>
            <w:tcW w:w="155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556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2197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ΛΑΔΙΑ 15-50</w:t>
            </w:r>
          </w:p>
        </w:tc>
        <w:tc>
          <w:tcPr>
            <w:tcW w:w="1133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ΛΙΤΡΑ</w:t>
            </w:r>
          </w:p>
        </w:tc>
        <w:tc>
          <w:tcPr>
            <w:tcW w:w="155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56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2197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ΛΑΔΙΑ 20-50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ΛΙΤΡΑ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2197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ΛΑΔΙΑ 5-40</w:t>
            </w:r>
          </w:p>
        </w:tc>
        <w:tc>
          <w:tcPr>
            <w:tcW w:w="1133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ΛΙΤΡΑ</w:t>
            </w:r>
          </w:p>
        </w:tc>
        <w:tc>
          <w:tcPr>
            <w:tcW w:w="1555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1556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bottom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1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ΚΑΘΑΡΗ ΑΞΙΑ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ΦΠΑ </w:t>
            </w: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lastRenderedPageBreak/>
              <w:t>24%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lef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7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ΓΕΝΙΚΟ ΣΥΝΟΛΟ</w:t>
            </w:r>
          </w:p>
        </w:tc>
        <w:tc>
          <w:tcPr>
            <w:tcW w:w="15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15" w:type="dxa"/>
            <w:tcBorders>
              <w:left w:val="single" w:sz="4" w:space="0" w:color="auto"/>
            </w:tcBorders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F186F" w:rsidRPr="002F2FF3" w:rsidRDefault="008F186F" w:rsidP="008F186F">
      <w:pPr>
        <w:autoSpaceDE w:val="0"/>
        <w:autoSpaceDN w:val="0"/>
        <w:adjustRightInd w:val="0"/>
        <w:spacing w:line="360" w:lineRule="auto"/>
        <w:jc w:val="both"/>
        <w:rPr>
          <w:rFonts w:cs="SegoeUI"/>
          <w:b/>
          <w:bCs/>
          <w:color w:val="000000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8F186F" w:rsidRPr="002F2FF3" w:rsidTr="006522C9"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>ΣΥΝΟΛΟ Α ΚΑΙ Β</w:t>
            </w:r>
          </w:p>
        </w:tc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ΠΟΣΟ ΣΤΡΟΓΓΥΛΟΠΟΙΗΣΗΣ </w:t>
            </w:r>
          </w:p>
        </w:tc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F186F" w:rsidRPr="002F2FF3" w:rsidTr="006522C9"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  <w:r w:rsidRPr="002F2FF3">
              <w:rPr>
                <w:rFonts w:cs="SegoeUI"/>
                <w:b/>
                <w:bCs/>
                <w:color w:val="000000"/>
                <w:sz w:val="24"/>
                <w:szCs w:val="24"/>
              </w:rPr>
              <w:t xml:space="preserve">ΓΕΝΙΚΟ ΣΥΝΟΛΟ </w:t>
            </w:r>
          </w:p>
        </w:tc>
        <w:tc>
          <w:tcPr>
            <w:tcW w:w="4261" w:type="dxa"/>
            <w:shd w:val="clear" w:color="auto" w:fill="auto"/>
          </w:tcPr>
          <w:p w:rsidR="008F186F" w:rsidRPr="002F2FF3" w:rsidRDefault="008F186F" w:rsidP="006522C9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cs="SegoeUI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F186F" w:rsidRPr="008F186F" w:rsidRDefault="008F186F" w:rsidP="00C94D40">
      <w:pPr>
        <w:overflowPunct w:val="0"/>
        <w:autoSpaceDE w:val="0"/>
        <w:autoSpaceDN w:val="0"/>
        <w:adjustRightInd w:val="0"/>
        <w:spacing w:after="200" w:line="360" w:lineRule="auto"/>
        <w:jc w:val="both"/>
        <w:rPr>
          <w:sz w:val="22"/>
          <w:szCs w:val="22"/>
          <w:lang w:val="en-US"/>
        </w:rPr>
      </w:pPr>
    </w:p>
    <w:p w:rsidR="003539E8" w:rsidRPr="003F51E0" w:rsidRDefault="003539E8" w:rsidP="003F51E0">
      <w:pPr>
        <w:ind w:right="45"/>
        <w:rPr>
          <w:rFonts w:ascii="Verdana" w:hAnsi="Verdana"/>
          <w:b/>
          <w:sz w:val="32"/>
          <w:szCs w:val="32"/>
        </w:rPr>
      </w:pPr>
    </w:p>
    <w:p w:rsidR="00C94D40" w:rsidRDefault="00C94D40" w:rsidP="00FB6D40">
      <w:pPr>
        <w:spacing w:line="360" w:lineRule="auto"/>
        <w:jc w:val="both"/>
        <w:rPr>
          <w:rFonts w:ascii="Verdana" w:hAnsi="Verdana"/>
          <w:lang w:val="en-US"/>
        </w:rPr>
      </w:pPr>
    </w:p>
    <w:p w:rsidR="003539E8" w:rsidRDefault="003539E8" w:rsidP="00FB6D40">
      <w:pPr>
        <w:spacing w:line="360" w:lineRule="auto"/>
        <w:jc w:val="both"/>
        <w:rPr>
          <w:rFonts w:ascii="Verdana" w:hAnsi="Verdana"/>
        </w:rPr>
      </w:pPr>
      <w:r>
        <w:rPr>
          <w:rFonts w:ascii="Verdana" w:hAnsi="Verdana"/>
        </w:rPr>
        <w:t xml:space="preserve">  </w:t>
      </w:r>
    </w:p>
    <w:p w:rsidR="003539E8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 xml:space="preserve">      ΗΜΕΡΟΜΗΝΙΑ </w:t>
      </w:r>
    </w:p>
    <w:p w:rsidR="003539E8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>…………………………………</w:t>
      </w:r>
    </w:p>
    <w:p w:rsidR="003539E8" w:rsidRPr="00DF384C" w:rsidRDefault="003539E8" w:rsidP="007A10A1">
      <w:pPr>
        <w:spacing w:line="360" w:lineRule="auto"/>
        <w:ind w:firstLine="4253"/>
        <w:jc w:val="both"/>
        <w:rPr>
          <w:rFonts w:ascii="Verdana" w:hAnsi="Verdana"/>
        </w:rPr>
      </w:pPr>
      <w:r>
        <w:rPr>
          <w:rFonts w:ascii="Verdana" w:hAnsi="Verdana"/>
        </w:rPr>
        <w:t xml:space="preserve">   Ο ΠΡΟΣΦΕΡΩΝ </w:t>
      </w:r>
    </w:p>
    <w:sectPr w:rsidR="003539E8" w:rsidRPr="00DF384C" w:rsidSect="00F043A7">
      <w:pgSz w:w="11906" w:h="16838"/>
      <w:pgMar w:top="709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  <w:font w:name="SegoeUI">
    <w:panose1 w:val="00000000000000000000"/>
    <w:charset w:val="A1"/>
    <w:family w:val="auto"/>
    <w:notTrueType/>
    <w:pitch w:val="default"/>
    <w:sig w:usb0="00000081" w:usb1="00000000" w:usb2="00000000" w:usb3="00000000" w:csb0="00000008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7F4B59"/>
    <w:multiLevelType w:val="hybridMultilevel"/>
    <w:tmpl w:val="0F3E3A8A"/>
    <w:lvl w:ilvl="0" w:tplc="48C89C84">
      <w:start w:val="1"/>
      <w:numFmt w:val="decimal"/>
      <w:lvlText w:val="%1."/>
      <w:lvlJc w:val="left"/>
      <w:pPr>
        <w:tabs>
          <w:tab w:val="num" w:pos="4613"/>
        </w:tabs>
        <w:ind w:left="4613" w:hanging="360"/>
      </w:pPr>
      <w:rPr>
        <w:rFonts w:cs="Times New Roman" w:hint="default"/>
      </w:rPr>
    </w:lvl>
    <w:lvl w:ilvl="1" w:tplc="04080019" w:tentative="1">
      <w:start w:val="1"/>
      <w:numFmt w:val="lowerLetter"/>
      <w:lvlText w:val="%2."/>
      <w:lvlJc w:val="left"/>
      <w:pPr>
        <w:tabs>
          <w:tab w:val="num" w:pos="5333"/>
        </w:tabs>
        <w:ind w:left="5333" w:hanging="360"/>
      </w:pPr>
      <w:rPr>
        <w:rFonts w:cs="Times New Roman"/>
      </w:rPr>
    </w:lvl>
    <w:lvl w:ilvl="2" w:tplc="0408001B" w:tentative="1">
      <w:start w:val="1"/>
      <w:numFmt w:val="lowerRoman"/>
      <w:lvlText w:val="%3."/>
      <w:lvlJc w:val="right"/>
      <w:pPr>
        <w:tabs>
          <w:tab w:val="num" w:pos="6053"/>
        </w:tabs>
        <w:ind w:left="6053" w:hanging="180"/>
      </w:pPr>
      <w:rPr>
        <w:rFonts w:cs="Times New Roman"/>
      </w:rPr>
    </w:lvl>
    <w:lvl w:ilvl="3" w:tplc="0408000F" w:tentative="1">
      <w:start w:val="1"/>
      <w:numFmt w:val="decimal"/>
      <w:lvlText w:val="%4."/>
      <w:lvlJc w:val="left"/>
      <w:pPr>
        <w:tabs>
          <w:tab w:val="num" w:pos="6773"/>
        </w:tabs>
        <w:ind w:left="6773" w:hanging="360"/>
      </w:pPr>
      <w:rPr>
        <w:rFonts w:cs="Times New Roman"/>
      </w:rPr>
    </w:lvl>
    <w:lvl w:ilvl="4" w:tplc="04080019" w:tentative="1">
      <w:start w:val="1"/>
      <w:numFmt w:val="lowerLetter"/>
      <w:lvlText w:val="%5."/>
      <w:lvlJc w:val="left"/>
      <w:pPr>
        <w:tabs>
          <w:tab w:val="num" w:pos="7493"/>
        </w:tabs>
        <w:ind w:left="7493" w:hanging="360"/>
      </w:pPr>
      <w:rPr>
        <w:rFonts w:cs="Times New Roman"/>
      </w:rPr>
    </w:lvl>
    <w:lvl w:ilvl="5" w:tplc="0408001B" w:tentative="1">
      <w:start w:val="1"/>
      <w:numFmt w:val="lowerRoman"/>
      <w:lvlText w:val="%6."/>
      <w:lvlJc w:val="right"/>
      <w:pPr>
        <w:tabs>
          <w:tab w:val="num" w:pos="8213"/>
        </w:tabs>
        <w:ind w:left="8213" w:hanging="180"/>
      </w:pPr>
      <w:rPr>
        <w:rFonts w:cs="Times New Roman"/>
      </w:rPr>
    </w:lvl>
    <w:lvl w:ilvl="6" w:tplc="0408000F" w:tentative="1">
      <w:start w:val="1"/>
      <w:numFmt w:val="decimal"/>
      <w:lvlText w:val="%7."/>
      <w:lvlJc w:val="left"/>
      <w:pPr>
        <w:tabs>
          <w:tab w:val="num" w:pos="8933"/>
        </w:tabs>
        <w:ind w:left="8933" w:hanging="360"/>
      </w:pPr>
      <w:rPr>
        <w:rFonts w:cs="Times New Roman"/>
      </w:rPr>
    </w:lvl>
    <w:lvl w:ilvl="7" w:tplc="04080019" w:tentative="1">
      <w:start w:val="1"/>
      <w:numFmt w:val="lowerLetter"/>
      <w:lvlText w:val="%8."/>
      <w:lvlJc w:val="left"/>
      <w:pPr>
        <w:tabs>
          <w:tab w:val="num" w:pos="9653"/>
        </w:tabs>
        <w:ind w:left="9653" w:hanging="360"/>
      </w:pPr>
      <w:rPr>
        <w:rFonts w:cs="Times New Roman"/>
      </w:rPr>
    </w:lvl>
    <w:lvl w:ilvl="8" w:tplc="0408001B" w:tentative="1">
      <w:start w:val="1"/>
      <w:numFmt w:val="lowerRoman"/>
      <w:lvlText w:val="%9."/>
      <w:lvlJc w:val="right"/>
      <w:pPr>
        <w:tabs>
          <w:tab w:val="num" w:pos="10373"/>
        </w:tabs>
        <w:ind w:left="10373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46B5E"/>
    <w:rsid w:val="00005ADA"/>
    <w:rsid w:val="0006022E"/>
    <w:rsid w:val="000A0ABC"/>
    <w:rsid w:val="000B7853"/>
    <w:rsid w:val="000F2A0D"/>
    <w:rsid w:val="000F6A2D"/>
    <w:rsid w:val="00111FA6"/>
    <w:rsid w:val="00146B5E"/>
    <w:rsid w:val="001A557A"/>
    <w:rsid w:val="001C61DF"/>
    <w:rsid w:val="001F400F"/>
    <w:rsid w:val="00255C80"/>
    <w:rsid w:val="00280D24"/>
    <w:rsid w:val="002877F6"/>
    <w:rsid w:val="002A6AED"/>
    <w:rsid w:val="002D2E56"/>
    <w:rsid w:val="003013C1"/>
    <w:rsid w:val="003539E8"/>
    <w:rsid w:val="003F51E0"/>
    <w:rsid w:val="004040CE"/>
    <w:rsid w:val="00430A91"/>
    <w:rsid w:val="0043298A"/>
    <w:rsid w:val="00466D84"/>
    <w:rsid w:val="00482652"/>
    <w:rsid w:val="005A0C98"/>
    <w:rsid w:val="005A4773"/>
    <w:rsid w:val="005D18D6"/>
    <w:rsid w:val="00692251"/>
    <w:rsid w:val="006E7F94"/>
    <w:rsid w:val="00715B86"/>
    <w:rsid w:val="007252D5"/>
    <w:rsid w:val="00731C80"/>
    <w:rsid w:val="00763285"/>
    <w:rsid w:val="007A10A1"/>
    <w:rsid w:val="00801A1F"/>
    <w:rsid w:val="008A4253"/>
    <w:rsid w:val="008F186F"/>
    <w:rsid w:val="0093162C"/>
    <w:rsid w:val="0094694D"/>
    <w:rsid w:val="00953CD1"/>
    <w:rsid w:val="00975F2D"/>
    <w:rsid w:val="00A20352"/>
    <w:rsid w:val="00A316A6"/>
    <w:rsid w:val="00A4139D"/>
    <w:rsid w:val="00A8132A"/>
    <w:rsid w:val="00AD63A8"/>
    <w:rsid w:val="00AF2D03"/>
    <w:rsid w:val="00AF7338"/>
    <w:rsid w:val="00B71A07"/>
    <w:rsid w:val="00BD4715"/>
    <w:rsid w:val="00C265EE"/>
    <w:rsid w:val="00C30636"/>
    <w:rsid w:val="00C94D40"/>
    <w:rsid w:val="00CC0387"/>
    <w:rsid w:val="00CE1C1D"/>
    <w:rsid w:val="00CE39CB"/>
    <w:rsid w:val="00D43ADC"/>
    <w:rsid w:val="00DF384C"/>
    <w:rsid w:val="00E23C6A"/>
    <w:rsid w:val="00E270FF"/>
    <w:rsid w:val="00E37F2F"/>
    <w:rsid w:val="00E92AF6"/>
    <w:rsid w:val="00ED0A7B"/>
    <w:rsid w:val="00F043A7"/>
    <w:rsid w:val="00F336C4"/>
    <w:rsid w:val="00F822A3"/>
    <w:rsid w:val="00FB6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C98"/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-">
    <w:name w:val="Hyperlink"/>
    <w:uiPriority w:val="99"/>
    <w:rsid w:val="007A10A1"/>
    <w:rPr>
      <w:rFonts w:cs="Times New Roman"/>
      <w:color w:val="0000FF"/>
      <w:u w:val="single"/>
    </w:rPr>
  </w:style>
  <w:style w:type="table" w:styleId="a3">
    <w:name w:val="Table Grid"/>
    <w:basedOn w:val="a1"/>
    <w:uiPriority w:val="99"/>
    <w:locked/>
    <w:rsid w:val="00731C80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Πλέγμα πίνακα1"/>
    <w:basedOn w:val="a1"/>
    <w:next w:val="a3"/>
    <w:rsid w:val="00C94D40"/>
    <w:rPr>
      <w:rFonts w:ascii="Times New Roman" w:eastAsia="Times New Roman" w:hAnsi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299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91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9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Dropbox\-%20&#947;&#953;&#945;%20&#966;&#964;&#953;&#940;&#958;&#953;&#956;&#959;%20&#945;&#964;&#959;&#956;&#953;&#954;&#959;&#943;%20&#966;&#940;&#954;&#949;&#955;&#959;&#953;\kelli%20&#947;&#953;&#945;%20&#966;&#964;&#953;&#940;&#958;&#953;&#956;&#959;\&#916;&#919;&#924;&#927;&#931;&#921;&#917;&#931;%20&#931;&#933;&#924;&#914;&#913;&#931;&#917;&#921;&#931;\&#933;&#928;&#927;&#916;&#917;&#921;&#915;&#924;&#913;&#932;&#913;\&#913;&#928;&#917;&#933;&#920;&#917;&#921;&#913;&#931;%20&#913;&#925;&#913;&#920;&#917;&#931;&#919;\&#928;&#929;&#927;&#931;&#922;&#923;&#919;&#931;&#919;%20&#924;&#917;%20&#916;&#921;&#922;&#913;&#921;&#927;&#923;&#927;&#915;&#919;&#932;&#921;&#922;&#913;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ΠΡΟΣΚΛΗΣΗ ΜΕ ΔΙΚΑΙΟΛΟΓΗΤΙΚΑ</Template>
  <TotalTime>46</TotalTime>
  <Pages>2</Pages>
  <Words>193</Words>
  <Characters>1048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ΠΡΟΣΚΛΗΣΗ</vt:lpstr>
    </vt:vector>
  </TitlesOfParts>
  <Company/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ΠΡΟΣΚΛΗΣΗ</dc:title>
  <dc:subject/>
  <dc:creator>User</dc:creator>
  <cp:keywords/>
  <dc:description/>
  <cp:lastModifiedBy>USER</cp:lastModifiedBy>
  <cp:revision>6</cp:revision>
  <cp:lastPrinted>2020-06-23T07:48:00Z</cp:lastPrinted>
  <dcterms:created xsi:type="dcterms:W3CDTF">2019-02-19T12:17:00Z</dcterms:created>
  <dcterms:modified xsi:type="dcterms:W3CDTF">2021-06-08T08:59:00Z</dcterms:modified>
</cp:coreProperties>
</file>